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2AAD" w14:textId="77777777" w:rsidR="00FE64F8" w:rsidRDefault="00FE64F8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B8063AC" wp14:editId="794BA08E">
                <wp:extent cx="6492240" cy="1270"/>
                <wp:effectExtent l="0" t="36195" r="0" b="41275"/>
                <wp:docPr id="16148737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6F68C7" id="Rectangle 2" o:spid="_x0000_s1026" style="width:511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OQ4h3AAAAAk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64A9F56E" w14:textId="77777777" w:rsidR="00FE64F8" w:rsidRDefault="00FE64F8">
      <w:pPr>
        <w:pStyle w:val="Heading1"/>
        <w:rPr>
          <w:rFonts w:eastAsia="Times New Roman"/>
        </w:rPr>
      </w:pPr>
      <w:r>
        <w:rPr>
          <w:rFonts w:eastAsia="Times New Roman"/>
        </w:rPr>
        <w:t>PAYMENT CONSENT FORM</w:t>
      </w:r>
    </w:p>
    <w:p w14:paraId="67395AD8" w14:textId="77777777" w:rsidR="00FE64F8" w:rsidRDefault="00FE64F8">
      <w:pPr>
        <w:pStyle w:val="NormalWeb"/>
      </w:pPr>
      <w:r>
        <w:t>I, __________________________________________ (Full Name of Cardholder), confirm that I have made a card payment to:</w:t>
      </w:r>
    </w:p>
    <w:p w14:paraId="1E5F012A" w14:textId="77777777" w:rsidR="00FE64F8" w:rsidRDefault="00FE64F8">
      <w:pPr>
        <w:pStyle w:val="NormalWeb"/>
      </w:pPr>
      <w:r>
        <w:rPr>
          <w:rStyle w:val="Strong"/>
        </w:rPr>
        <w:t>Travel Agency Name:</w:t>
      </w:r>
      <w:r>
        <w:t xml:space="preserve"> </w:t>
      </w:r>
      <w:r>
        <w:rPr>
          <w:rStyle w:val="Strong"/>
        </w:rPr>
        <w:t xml:space="preserve">Summer </w:t>
      </w:r>
      <w:proofErr w:type="spellStart"/>
      <w:r>
        <w:rPr>
          <w:rStyle w:val="Strong"/>
        </w:rPr>
        <w:t>Getway</w:t>
      </w:r>
      <w:proofErr w:type="spellEnd"/>
      <w:r>
        <w:rPr>
          <w:rStyle w:val="Strong"/>
        </w:rPr>
        <w:t xml:space="preserve"> Adventures Ltd</w:t>
      </w:r>
    </w:p>
    <w:p w14:paraId="3DBC62ED" w14:textId="77777777" w:rsidR="00FE64F8" w:rsidRDefault="00FE64F8">
      <w:pPr>
        <w:pStyle w:val="NormalWeb"/>
      </w:pPr>
      <w:r>
        <w:rPr>
          <w:rStyle w:val="Strong"/>
        </w:rPr>
        <w:t>Booking Reference / Invoice Number:</w:t>
      </w:r>
      <w:r>
        <w:t xml:space="preserve"> __________________________</w:t>
      </w:r>
    </w:p>
    <w:p w14:paraId="7F2C008D" w14:textId="77777777" w:rsidR="00FE64F8" w:rsidRDefault="00FE64F8">
      <w:pPr>
        <w:pStyle w:val="NormalWeb"/>
      </w:pPr>
      <w:r>
        <w:rPr>
          <w:rStyle w:val="Strong"/>
        </w:rPr>
        <w:t>Amount Paid:</w:t>
      </w:r>
      <w:r>
        <w:t xml:space="preserve"> __________________________</w:t>
      </w:r>
    </w:p>
    <w:p w14:paraId="561E14FC" w14:textId="77777777" w:rsidR="00FE64F8" w:rsidRDefault="00FE64F8">
      <w:pPr>
        <w:pStyle w:val="NormalWeb"/>
      </w:pPr>
      <w:r>
        <w:rPr>
          <w:rStyle w:val="Strong"/>
        </w:rPr>
        <w:t>Date of Payment:</w:t>
      </w:r>
      <w:r>
        <w:t xml:space="preserve"> __________________________</w:t>
      </w:r>
    </w:p>
    <w:p w14:paraId="5B17F9D0" w14:textId="77777777" w:rsidR="00FE64F8" w:rsidRDefault="00FE64F8">
      <w:pPr>
        <w:pStyle w:val="NormalWeb"/>
      </w:pPr>
      <w:r>
        <w:t>I fully understand and agree to the following:</w:t>
      </w:r>
    </w:p>
    <w:p w14:paraId="41D77A7A" w14:textId="77777777" w:rsidR="00FE64F8" w:rsidRDefault="00FE64F8" w:rsidP="00FE64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The payment made is strictly non-refundable</w:t>
      </w:r>
      <w:r>
        <w:rPr>
          <w:rFonts w:eastAsia="Times New Roman"/>
        </w:rPr>
        <w:t>, including cancellations, delays, or any other circumstances.</w:t>
      </w:r>
    </w:p>
    <w:p w14:paraId="028272F7" w14:textId="77777777" w:rsidR="00FE64F8" w:rsidRDefault="00FE64F8" w:rsidP="00FE64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 confirm that I am the authorized cardholder.</w:t>
      </w:r>
    </w:p>
    <w:p w14:paraId="61811CA2" w14:textId="77777777" w:rsidR="00FE64F8" w:rsidRDefault="00FE64F8" w:rsidP="00FE64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 understand that this consent form forms part of the payment verification requirements by the payment gateway.</w:t>
      </w:r>
    </w:p>
    <w:p w14:paraId="313467D1" w14:textId="77777777" w:rsidR="00FE64F8" w:rsidRDefault="00FE64F8" w:rsidP="00FE64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 acknowledge that any dispute or chargeback initiated on this transaction shall be considered invalid as I have voluntarily authorized this non-refundable payment.</w:t>
      </w:r>
    </w:p>
    <w:p w14:paraId="427F9C29" w14:textId="77777777" w:rsidR="00FE64F8" w:rsidRDefault="00FE64F8">
      <w:pPr>
        <w:pStyle w:val="NormalWeb"/>
      </w:pPr>
      <w:r>
        <w:t>By signing below, I confirm that I have read, understood, and accepted the above terms.</w:t>
      </w:r>
    </w:p>
    <w:p w14:paraId="3496A591" w14:textId="77777777" w:rsidR="00FE64F8" w:rsidRDefault="00FE64F8">
      <w:pPr>
        <w:pStyle w:val="NormalWeb"/>
      </w:pPr>
      <w:r>
        <w:rPr>
          <w:rStyle w:val="Strong"/>
        </w:rPr>
        <w:t>Cardholder Name:</w:t>
      </w:r>
      <w:r>
        <w:t xml:space="preserve"> ______________________________________</w:t>
      </w:r>
    </w:p>
    <w:p w14:paraId="125A68E5" w14:textId="77777777" w:rsidR="00FE64F8" w:rsidRDefault="00FE64F8">
      <w:pPr>
        <w:pStyle w:val="NormalWeb"/>
      </w:pPr>
      <w:r>
        <w:rPr>
          <w:rStyle w:val="Strong"/>
        </w:rPr>
        <w:t>Passport/ID Number:</w:t>
      </w:r>
      <w:r>
        <w:t xml:space="preserve"> ___________________________________</w:t>
      </w:r>
    </w:p>
    <w:p w14:paraId="3176DC07" w14:textId="77777777" w:rsidR="00FE64F8" w:rsidRDefault="00FE64F8">
      <w:pPr>
        <w:pStyle w:val="NormalWeb"/>
      </w:pPr>
      <w:r>
        <w:rPr>
          <w:rStyle w:val="Strong"/>
        </w:rPr>
        <w:t>Email Address:</w:t>
      </w:r>
      <w:r>
        <w:t xml:space="preserve"> _________________________________________</w:t>
      </w:r>
    </w:p>
    <w:p w14:paraId="37E3D348" w14:textId="77777777" w:rsidR="00FE64F8" w:rsidRDefault="00FE64F8">
      <w:pPr>
        <w:pStyle w:val="NormalWeb"/>
      </w:pPr>
      <w:r>
        <w:rPr>
          <w:rStyle w:val="Strong"/>
        </w:rPr>
        <w:t>Signature:</w:t>
      </w:r>
      <w:r>
        <w:t xml:space="preserve"> _____________________________________________</w:t>
      </w:r>
    </w:p>
    <w:p w14:paraId="3A2D49B9" w14:textId="77777777" w:rsidR="00FE64F8" w:rsidRDefault="00FE64F8">
      <w:pPr>
        <w:pStyle w:val="NormalWeb"/>
      </w:pPr>
      <w:r>
        <w:rPr>
          <w:rStyle w:val="Strong"/>
        </w:rPr>
        <w:t>Date:</w:t>
      </w:r>
      <w:r>
        <w:t xml:space="preserve"> _________________________________________________</w:t>
      </w:r>
    </w:p>
    <w:p w14:paraId="76720C81" w14:textId="77777777" w:rsidR="00FE64F8" w:rsidRDefault="00FE64F8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677CA9C1" wp14:editId="459A1A93">
                <wp:extent cx="4144645" cy="1270"/>
                <wp:effectExtent l="0" t="36195" r="0" b="41275"/>
                <wp:docPr id="197891532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C82878" id="Rectangle 1" o:spid="_x0000_s1026" style="width:326.3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" filled="f">
                <w10:anchorlock/>
              </v:rect>
            </w:pict>
          </mc:Fallback>
        </mc:AlternateContent>
      </w:r>
    </w:p>
    <w:p w14:paraId="1056A9F3" w14:textId="77777777" w:rsidR="00FE64F8" w:rsidRDefault="00FE64F8">
      <w:pPr>
        <w:pStyle w:val="NormalWeb"/>
      </w:pPr>
      <w:r>
        <w:t xml:space="preserve">This version is ready for your clients to complete before making card payments to </w:t>
      </w:r>
      <w:r>
        <w:rPr>
          <w:rStyle w:val="Strong"/>
        </w:rPr>
        <w:t xml:space="preserve">Summer </w:t>
      </w:r>
      <w:proofErr w:type="spellStart"/>
      <w:r>
        <w:rPr>
          <w:rStyle w:val="Strong"/>
        </w:rPr>
        <w:t>Getway</w:t>
      </w:r>
      <w:proofErr w:type="spellEnd"/>
      <w:r>
        <w:rPr>
          <w:rStyle w:val="Strong"/>
        </w:rPr>
        <w:t xml:space="preserve"> Adventures Ltd</w:t>
      </w:r>
      <w:r>
        <w:t>.</w:t>
      </w:r>
    </w:p>
    <w:p w14:paraId="67C29722" w14:textId="77777777" w:rsidR="00E60B94" w:rsidRPr="00FE64F8" w:rsidRDefault="00E60B94" w:rsidP="00FE64F8">
      <w:pPr>
        <w:pStyle w:val="Date"/>
        <w:rPr>
          <w:b w:val="0"/>
          <w:bCs/>
          <w:lang w:val="en-GB"/>
        </w:rPr>
      </w:pPr>
    </w:p>
    <w:sectPr w:rsidR="00E60B94" w:rsidRPr="00FE64F8">
      <w:footerReference w:type="default" r:id="rId10"/>
      <w:footerReference w:type="first" r:id="rId11"/>
      <w:pgSz w:w="12240" w:h="15840" w:code="1"/>
      <w:pgMar w:top="1440" w:right="1008" w:bottom="144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18818" w14:textId="77777777" w:rsidR="00FE64F8" w:rsidRDefault="00FE64F8">
      <w:pPr>
        <w:spacing w:before="0" w:after="0" w:line="240" w:lineRule="auto"/>
      </w:pPr>
      <w:r>
        <w:separator/>
      </w:r>
    </w:p>
    <w:p w14:paraId="7F3EE6D8" w14:textId="77777777" w:rsidR="00FE64F8" w:rsidRDefault="00FE64F8"/>
    <w:p w14:paraId="2B2ADC6A" w14:textId="77777777" w:rsidR="00FE64F8" w:rsidRDefault="00FE64F8"/>
    <w:p w14:paraId="26569039" w14:textId="77777777" w:rsidR="00FE64F8" w:rsidRDefault="00FE64F8"/>
  </w:endnote>
  <w:endnote w:type="continuationSeparator" w:id="0">
    <w:p w14:paraId="0CFE3EF6" w14:textId="77777777" w:rsidR="00FE64F8" w:rsidRDefault="00FE64F8">
      <w:pPr>
        <w:spacing w:before="0" w:after="0" w:line="240" w:lineRule="auto"/>
      </w:pPr>
      <w:r>
        <w:continuationSeparator/>
      </w:r>
    </w:p>
    <w:p w14:paraId="10C22C0D" w14:textId="77777777" w:rsidR="00FE64F8" w:rsidRDefault="00FE64F8"/>
    <w:p w14:paraId="0420A98C" w14:textId="77777777" w:rsidR="00FE64F8" w:rsidRDefault="00FE64F8"/>
    <w:p w14:paraId="74150386" w14:textId="77777777" w:rsidR="00FE64F8" w:rsidRDefault="00FE6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755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C7F28B" w14:textId="77777777" w:rsidR="00E60B94" w:rsidRDefault="0052266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598F0" w14:textId="77777777" w:rsidR="00E60B94" w:rsidRDefault="00522668">
    <w:pPr>
      <w:pStyle w:val="Footer"/>
    </w:pPr>
    <w:sdt>
      <w:sdtPr>
        <w:id w:val="7803617"/>
        <w:placeholder/>
        <w:temporary/>
        <w:showingPlcHdr/>
        <w15:appearance w15:val="hidden"/>
      </w:sdtPr>
      <w:sdtEndPr/>
      <w:sdtContent>
        <w:r>
          <w:t>Address | City, St Zip Code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9B6C0" w14:textId="77777777" w:rsidR="00FE64F8" w:rsidRDefault="00FE64F8">
      <w:pPr>
        <w:spacing w:before="0" w:after="0" w:line="240" w:lineRule="auto"/>
      </w:pPr>
      <w:r>
        <w:separator/>
      </w:r>
    </w:p>
    <w:p w14:paraId="3244D6EA" w14:textId="77777777" w:rsidR="00FE64F8" w:rsidRDefault="00FE64F8"/>
    <w:p w14:paraId="15F5AFD1" w14:textId="77777777" w:rsidR="00FE64F8" w:rsidRDefault="00FE64F8"/>
    <w:p w14:paraId="0D66B27B" w14:textId="77777777" w:rsidR="00FE64F8" w:rsidRDefault="00FE64F8"/>
  </w:footnote>
  <w:footnote w:type="continuationSeparator" w:id="0">
    <w:p w14:paraId="397732B2" w14:textId="77777777" w:rsidR="00FE64F8" w:rsidRDefault="00FE64F8">
      <w:pPr>
        <w:spacing w:before="0" w:after="0" w:line="240" w:lineRule="auto"/>
      </w:pPr>
      <w:r>
        <w:continuationSeparator/>
      </w:r>
    </w:p>
    <w:p w14:paraId="2CE0B42D" w14:textId="77777777" w:rsidR="00FE64F8" w:rsidRDefault="00FE64F8"/>
    <w:p w14:paraId="436CF033" w14:textId="77777777" w:rsidR="00FE64F8" w:rsidRDefault="00FE64F8"/>
    <w:p w14:paraId="4547A3CD" w14:textId="77777777" w:rsidR="00FE64F8" w:rsidRDefault="00FE64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C4A0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60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4F8"/>
    <w:rsid w:val="000B0AC0"/>
    <w:rsid w:val="004507B6"/>
    <w:rsid w:val="00522668"/>
    <w:rsid w:val="00E60B94"/>
    <w:rsid w:val="00F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D649D"/>
  <w15:chartTrackingRefBased/>
  <w15:docId w15:val="{04E5879A-8D94-824B-89E7-F42E9FC4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/>
    <w:lsdException w:name="Closing" w:semiHidden="1" w:uiPriority="32" w:unhideWhenUsed="1" w:qFormat="1"/>
    <w:lsdException w:name="Signature" w:semiHidden="1" w:uiPriority="33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240" w:line="240" w:lineRule="auto"/>
      <w:contextualSpacing/>
      <w:outlineLvl w:val="1"/>
    </w:pPr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72C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0" w:after="200" w:line="240" w:lineRule="auto"/>
      <w:outlineLvl w:val="3"/>
    </w:pPr>
    <w:rPr>
      <w:rFonts w:asciiTheme="majorHAnsi" w:eastAsiaTheme="majorEastAsia" w:hAnsiTheme="majorHAnsi" w:cstheme="majorBidi"/>
      <w:iCs/>
      <w:color w:val="0072C6" w:themeColor="accent1"/>
      <w:sz w:val="3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180" w:line="240" w:lineRule="auto"/>
      <w:outlineLvl w:val="4"/>
    </w:pPr>
    <w:rPr>
      <w:rFonts w:asciiTheme="majorHAnsi" w:eastAsiaTheme="majorEastAsia" w:hAnsiTheme="majorHAnsi" w:cstheme="majorBidi"/>
      <w:i/>
      <w:color w:val="0072C6" w:themeColor="accent1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180" w:line="240" w:lineRule="auto"/>
      <w:outlineLvl w:val="5"/>
    </w:pPr>
    <w:rPr>
      <w:rFonts w:asciiTheme="majorHAnsi" w:eastAsiaTheme="majorEastAsia" w:hAnsiTheme="majorHAnsi" w:cstheme="majorBidi"/>
      <w:sz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z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z w:val="2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uiPriority w:val="2"/>
    <w:qFormat/>
    <w:pPr>
      <w:spacing w:after="600" w:line="240" w:lineRule="auto"/>
      <w:ind w:right="3024"/>
      <w:contextualSpacing/>
    </w:pPr>
    <w:rPr>
      <w:caps/>
      <w:spacing w:val="28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table" w:customStyle="1" w:styleId="BusinessPaper">
    <w:name w:val="Business Paper"/>
    <w:basedOn w:val="Table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F98723" w:themeColor="accent2"/>
        <w:sz w:val="24"/>
      </w:rPr>
    </w:tblStylePr>
    <w:tblStylePr w:type="nwCell">
      <w:pPr>
        <w:wordWrap/>
        <w:jc w:val="left"/>
      </w:pPr>
    </w:tblStyle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Closing">
    <w:name w:val="Closing"/>
    <w:basedOn w:val="Normal"/>
    <w:link w:val="ClosingChar"/>
    <w:uiPriority w:val="32"/>
    <w:unhideWhenUsed/>
    <w:qFormat/>
    <w:pPr>
      <w:spacing w:before="720" w:after="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ClosingChar">
    <w:name w:val="Closing Char"/>
    <w:basedOn w:val="DefaultParagraphFont"/>
    <w:link w:val="Closing"/>
    <w:uiPriority w:val="32"/>
    <w:rPr>
      <w:rFonts w:eastAsiaTheme="minorEastAsia"/>
      <w:bCs/>
      <w:caps/>
      <w:spacing w:val="28"/>
      <w:szCs w:val="18"/>
    </w:rPr>
  </w:style>
  <w:style w:type="paragraph" w:styleId="Signature">
    <w:name w:val="Signature"/>
    <w:basedOn w:val="Normal"/>
    <w:link w:val="SignatureChar"/>
    <w:uiPriority w:val="33"/>
    <w:unhideWhenUsed/>
    <w:qFormat/>
    <w:pPr>
      <w:spacing w:before="1080" w:after="28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SignatureChar">
    <w:name w:val="Signature Char"/>
    <w:basedOn w:val="DefaultParagraphFont"/>
    <w:link w:val="Signature"/>
    <w:uiPriority w:val="33"/>
    <w:rPr>
      <w:rFonts w:eastAsiaTheme="minorEastAsia"/>
      <w:bCs/>
      <w:caps/>
      <w:color w:val="0072C6" w:themeColor="accent1"/>
      <w:spacing w:val="28"/>
      <w:sz w:val="24"/>
      <w:szCs w:val="18"/>
    </w:rPr>
  </w:style>
  <w:style w:type="paragraph" w:styleId="Date">
    <w:name w:val="Date"/>
    <w:basedOn w:val="Normal"/>
    <w:link w:val="DateChar"/>
    <w:uiPriority w:val="1"/>
    <w:qFormat/>
    <w:pPr>
      <w:spacing w:after="600" w:line="240" w:lineRule="auto"/>
      <w:ind w:right="3024"/>
      <w:contextualSpacing/>
    </w:pPr>
    <w:rPr>
      <w:b/>
      <w:spacing w:val="28"/>
      <w:sz w:val="32"/>
    </w:rPr>
  </w:style>
  <w:style w:type="character" w:customStyle="1" w:styleId="DateChar">
    <w:name w:val="Date Char"/>
    <w:basedOn w:val="DefaultParagraphFont"/>
    <w:link w:val="Date"/>
    <w:uiPriority w:val="1"/>
    <w:rPr>
      <w:b/>
      <w:spacing w:val="28"/>
      <w:sz w:val="32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olor w:val="F98723" w:themeColor="accent2"/>
    </w:rPr>
  </w:style>
  <w:style w:type="paragraph" w:styleId="Title">
    <w:name w:val="Title"/>
    <w:basedOn w:val="Normal"/>
    <w:next w:val="Normal"/>
    <w:link w:val="TitleChar"/>
    <w:uiPriority w:val="1"/>
    <w:semiHidden/>
    <w:unhideWhenUsed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F98723" w:themeColor="accent2"/>
      <w:spacing w:val="-10"/>
      <w:kern w:val="28"/>
      <w:sz w:val="8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F98723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 w:line="240" w:lineRule="auto"/>
      <w:ind w:left="691" w:right="691"/>
    </w:pPr>
    <w:rPr>
      <w:i/>
      <w:iCs/>
      <w:color w:val="F98723" w:themeColor="accent2"/>
      <w:spacing w:val="14"/>
      <w:sz w:val="4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F98723" w:themeColor="accent2"/>
      <w:spacing w:val="14"/>
      <w:sz w:val="40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  <w:ind w:left="691" w:right="691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0072C6" w:themeColor="accent1"/>
      <w:sz w:val="24"/>
      <w:szCs w:val="24"/>
    </w:rPr>
  </w:style>
  <w:style w:type="character" w:styleId="Strong">
    <w:name w:val="Strong"/>
    <w:basedOn w:val="DefaultParagraphFont"/>
    <w:uiPriority w:val="22"/>
    <w:unhideWhenUsed/>
    <w:qFormat/>
    <w:rPr>
      <w:b/>
      <w:bCs/>
      <w:color w:val="0072C6" w:themeColor="accent1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0072C6" w:themeColor="accent1"/>
      <w:sz w:val="40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72C6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0072C6" w:themeColor="accent1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"/>
    <w:semiHidden/>
    <w:rPr>
      <w:rFonts w:asciiTheme="majorHAnsi" w:eastAsiaTheme="majorEastAsia" w:hAnsiTheme="majorHAnsi" w:cstheme="majorBidi"/>
      <w:color w:val="F98723" w:themeColor="accent2"/>
      <w:spacing w:val="-10"/>
      <w:kern w:val="28"/>
      <w:sz w:val="84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072C6" w:themeColor="accent1"/>
      <w:sz w:val="3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0072C6" w:themeColor="accent1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072C6" w:themeColor="accent1"/>
      <w:sz w:val="3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3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72C6" w:themeColor="accent1"/>
      <w:sz w:val="2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26"/>
      <w:szCs w:val="21"/>
    </w:rPr>
  </w:style>
  <w:style w:type="paragraph" w:styleId="Salutation">
    <w:name w:val="Salutation"/>
    <w:basedOn w:val="Normal"/>
    <w:next w:val="Normal"/>
    <w:link w:val="SalutationChar"/>
    <w:uiPriority w:val="3"/>
    <w:unhideWhenUsed/>
    <w:qFormat/>
    <w:pPr>
      <w:spacing w:before="1000" w:after="120" w:line="240" w:lineRule="auto"/>
      <w:contextualSpacing/>
    </w:pPr>
    <w:rPr>
      <w:rFonts w:asciiTheme="majorHAnsi" w:hAnsiTheme="majorHAnsi"/>
      <w:caps/>
      <w:color w:val="0072C6" w:themeColor="accent1"/>
      <w:sz w:val="72"/>
    </w:rPr>
  </w:style>
  <w:style w:type="character" w:customStyle="1" w:styleId="SalutationChar">
    <w:name w:val="Salutation Char"/>
    <w:basedOn w:val="DefaultParagraphFont"/>
    <w:link w:val="Salutation"/>
    <w:uiPriority w:val="3"/>
    <w:rPr>
      <w:rFonts w:asciiTheme="majorHAnsi" w:hAnsiTheme="majorHAnsi"/>
      <w:caps/>
      <w:color w:val="0072C6" w:themeColor="accent1"/>
      <w:sz w:val="72"/>
    </w:rPr>
  </w:style>
  <w:style w:type="paragraph" w:styleId="Footer">
    <w:name w:val="footer"/>
    <w:basedOn w:val="Normal"/>
    <w:link w:val="Footer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Pr>
      <w:color w:val="FFFFFF" w:themeColor="background1"/>
      <w:shd w:val="clear" w:color="auto" w:fill="0072C6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paragraph" w:styleId="Header">
    <w:name w:val="header"/>
    <w:basedOn w:val="Normal"/>
    <w:link w:val="HeaderChar"/>
    <w:uiPriority w:val="99"/>
    <w:unhideWhenUsed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semiHidden/>
    <w:unhideWhenUsed/>
    <w:rsid w:val="00FE64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2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27B88175-4229-9946-B486-A1BCFEC10660%7dtf50002007.dotx" TargetMode="External" /></Relationships>
</file>

<file path=word/theme/theme1.xml><?xml version="1.0" encoding="utf-8"?>
<a:theme xmlns:a="http://schemas.openxmlformats.org/drawingml/2006/main" name="Letter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CF5B96-AB86-4D00-85A4-19C3F8C97E7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6040F77-C680-405A-B95A-56092D614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E82FE-3E80-478C-96A9-C8863B718A41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{27B88175-4229-9946-B486-A1BCFEC10660}tf50002007.dotx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Getway</dc:creator>
  <cp:keywords/>
  <dc:description/>
  <cp:lastModifiedBy>Summer Getway</cp:lastModifiedBy>
  <cp:revision>2</cp:revision>
  <dcterms:created xsi:type="dcterms:W3CDTF">2026-07-28T22:20:00Z</dcterms:created>
  <dcterms:modified xsi:type="dcterms:W3CDTF">2026-07-28T22:20:00Z</dcterms:modified>
</cp:coreProperties>
</file>